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F18645" w14:textId="77777777" w:rsidR="00B471B8" w:rsidRDefault="00CC2B78" w:rsidP="00CC2B78">
      <w:pPr>
        <w:pStyle w:val="Ttulo1"/>
      </w:pPr>
      <w:bookmarkStart w:id="0" w:name="_GoBack"/>
      <w:bookmarkEnd w:id="0"/>
      <w:r>
        <w:t>Informe de actividades de la Red temática mexicana para el desarrollo e incorporación de tecnología educativa (Red LaTE México).</w:t>
      </w:r>
    </w:p>
    <w:p w14:paraId="0AB8DAB7" w14:textId="77777777" w:rsidR="00CC2B78" w:rsidRDefault="00CC2B78" w:rsidP="00CC2B78"/>
    <w:p w14:paraId="70AB4331" w14:textId="77777777" w:rsidR="00CC2B78" w:rsidRDefault="001E70B4" w:rsidP="00CC2B78">
      <w:pPr>
        <w:jc w:val="right"/>
      </w:pPr>
      <w:r>
        <w:t>CDMX a</w:t>
      </w:r>
      <w:r w:rsidR="00CC2B78">
        <w:t xml:space="preserve"> 22 de </w:t>
      </w:r>
      <w:r>
        <w:t>febrero de 2018.</w:t>
      </w:r>
    </w:p>
    <w:p w14:paraId="753DAF26" w14:textId="77777777" w:rsidR="001E70B4" w:rsidRDefault="001E70B4" w:rsidP="001E70B4">
      <w:pPr>
        <w:jc w:val="both"/>
      </w:pPr>
    </w:p>
    <w:p w14:paraId="5A754ADA" w14:textId="77777777" w:rsidR="001E70B4" w:rsidRDefault="001E70B4" w:rsidP="001E70B4">
      <w:pPr>
        <w:jc w:val="both"/>
      </w:pPr>
      <w:r>
        <w:t>El presente documento enlista las actividades, eventos, reuniones, etc. Que ha desarrollado o en las que ha sido participe la</w:t>
      </w:r>
      <w:r w:rsidR="00971F97">
        <w:t xml:space="preserve"> Red LaTE en el mes de Enero</w:t>
      </w:r>
      <w:r>
        <w:t>.</w:t>
      </w:r>
    </w:p>
    <w:p w14:paraId="60C56562" w14:textId="77777777" w:rsidR="001E70B4" w:rsidRDefault="001E70B4" w:rsidP="001E70B4">
      <w:pPr>
        <w:jc w:val="both"/>
      </w:pPr>
    </w:p>
    <w:p w14:paraId="0FCF58CA" w14:textId="77777777" w:rsidR="0078265E" w:rsidRDefault="0078265E" w:rsidP="001E70B4">
      <w:pPr>
        <w:jc w:val="both"/>
      </w:pPr>
      <w:r>
        <w:t>Se llevó a cabo una c</w:t>
      </w:r>
      <w:r w:rsidRPr="000F53B0">
        <w:t>apacitación sob</w:t>
      </w:r>
      <w:r>
        <w:t xml:space="preserve">re impresión 3D con la empresa Proyectil desde Edulab del </w:t>
      </w:r>
      <w:r w:rsidRPr="000F53B0">
        <w:t>ILCE</w:t>
      </w:r>
      <w:r>
        <w:t xml:space="preserve"> el 8 de enero del 2018 la cual trató sobre el armado de la impresora 3D y su programación además se aprendió sobre el funcionamiento y calibración.</w:t>
      </w:r>
    </w:p>
    <w:p w14:paraId="208DFE59" w14:textId="77777777" w:rsidR="0078265E" w:rsidRDefault="0078265E" w:rsidP="00971F97">
      <w:pPr>
        <w:jc w:val="both"/>
      </w:pPr>
      <w:r>
        <w:t>Cabe mencionar que no logró concluirse la capacitación por lo que agendó una sesión de conclusión.</w:t>
      </w:r>
    </w:p>
    <w:p w14:paraId="02636252" w14:textId="77777777" w:rsidR="0078265E" w:rsidRDefault="0078265E" w:rsidP="00971F97">
      <w:pPr>
        <w:jc w:val="both"/>
      </w:pPr>
      <w:r>
        <w:t>Evidencias 1</w:t>
      </w:r>
    </w:p>
    <w:p w14:paraId="39BF89EE" w14:textId="77777777" w:rsidR="0078265E" w:rsidRDefault="0078265E" w:rsidP="001E70B4">
      <w:pPr>
        <w:jc w:val="both"/>
      </w:pPr>
    </w:p>
    <w:p w14:paraId="041B3467" w14:textId="77777777" w:rsidR="0078265E" w:rsidRDefault="0078265E" w:rsidP="00354344">
      <w:pPr>
        <w:jc w:val="both"/>
      </w:pPr>
      <w:r>
        <w:t>Se realizó una capacitación con Creativakids en el Edulab del ILCE, iniciando las jornadas sobre Mbot Ranger y Airblock – Drone para su armado, programación y aplicaciones el 9 de enero del 2018.</w:t>
      </w:r>
    </w:p>
    <w:p w14:paraId="22B5FBBB" w14:textId="77777777" w:rsidR="0078265E" w:rsidRDefault="0078265E" w:rsidP="00971F97">
      <w:pPr>
        <w:jc w:val="both"/>
      </w:pPr>
      <w:r>
        <w:t>Se hace nota de que no logró concluirse la capacitación por lo que agendó una sesión de conclusión.</w:t>
      </w:r>
    </w:p>
    <w:p w14:paraId="3A870422" w14:textId="77777777" w:rsidR="0078265E" w:rsidRDefault="0078265E" w:rsidP="001E70B4">
      <w:pPr>
        <w:jc w:val="both"/>
      </w:pPr>
      <w:r>
        <w:t>Evidencias 2</w:t>
      </w:r>
    </w:p>
    <w:p w14:paraId="68B665F7" w14:textId="77777777" w:rsidR="0078265E" w:rsidRDefault="0078265E" w:rsidP="001E70B4">
      <w:pPr>
        <w:jc w:val="both"/>
      </w:pPr>
    </w:p>
    <w:p w14:paraId="387297DD" w14:textId="77777777" w:rsidR="0078265E" w:rsidRDefault="0078265E" w:rsidP="001E70B4">
      <w:pPr>
        <w:jc w:val="both"/>
      </w:pPr>
      <w:r>
        <w:t>Se llevó a cabo la conclusión de capacitación con proyectil sobre la impresora 3D en las instalaciones de proyectil el día 11 de enero del 2018.</w:t>
      </w:r>
    </w:p>
    <w:p w14:paraId="1F38B8AD" w14:textId="77777777" w:rsidR="0078265E" w:rsidRDefault="0078265E" w:rsidP="001E70B4">
      <w:pPr>
        <w:jc w:val="both"/>
      </w:pPr>
      <w:r>
        <w:t>Evidencias 3</w:t>
      </w:r>
    </w:p>
    <w:p w14:paraId="5E1191F3" w14:textId="77777777" w:rsidR="0078265E" w:rsidRDefault="0078265E" w:rsidP="001E70B4">
      <w:pPr>
        <w:jc w:val="both"/>
      </w:pPr>
    </w:p>
    <w:p w14:paraId="6318ED98" w14:textId="77777777" w:rsidR="0078265E" w:rsidRDefault="0078265E" w:rsidP="001E70B4">
      <w:pPr>
        <w:jc w:val="both"/>
      </w:pPr>
      <w:r>
        <w:lastRenderedPageBreak/>
        <w:t xml:space="preserve">Se asistió a la ceremonia de Entrega del premio ILCE </w:t>
      </w:r>
      <w:r w:rsidRPr="00043E96">
        <w:t>SINADEP</w:t>
      </w:r>
      <w:r>
        <w:t xml:space="preserve"> el día 18 de enero del 2018.</w:t>
      </w:r>
    </w:p>
    <w:p w14:paraId="4E5FC3A6" w14:textId="77777777" w:rsidR="0078265E" w:rsidRDefault="0078265E" w:rsidP="001E70B4">
      <w:pPr>
        <w:jc w:val="both"/>
      </w:pPr>
      <w:r>
        <w:t>Evidencias 4.</w:t>
      </w:r>
    </w:p>
    <w:p w14:paraId="4AE19291" w14:textId="77777777" w:rsidR="0078265E" w:rsidRDefault="0078265E" w:rsidP="001E70B4">
      <w:pPr>
        <w:jc w:val="both"/>
      </w:pPr>
    </w:p>
    <w:p w14:paraId="4AC0A7A8" w14:textId="77777777" w:rsidR="0078265E" w:rsidRDefault="0078265E" w:rsidP="001E70B4">
      <w:pPr>
        <w:jc w:val="both"/>
      </w:pPr>
      <w:r>
        <w:t>La Red LaTE participó en la semana Makers BIY (Build It Yourself), presentado por el espacio de tecnología creativa del Colegio Las Hayas los días lunes 22, martes 23 y jueves 24.</w:t>
      </w:r>
    </w:p>
    <w:p w14:paraId="5BECAFD9" w14:textId="77777777" w:rsidR="0078265E" w:rsidRDefault="0078265E" w:rsidP="001E70B4">
      <w:pPr>
        <w:jc w:val="both"/>
      </w:pPr>
      <w:r>
        <w:t>Evidencias 5.</w:t>
      </w:r>
    </w:p>
    <w:p w14:paraId="2222ED2D" w14:textId="77777777" w:rsidR="0078265E" w:rsidRDefault="0078265E" w:rsidP="001E70B4">
      <w:pPr>
        <w:jc w:val="both"/>
      </w:pPr>
    </w:p>
    <w:p w14:paraId="30F1ACEB" w14:textId="77777777" w:rsidR="0078265E" w:rsidRDefault="0078265E" w:rsidP="001E70B4">
      <w:pPr>
        <w:jc w:val="both"/>
      </w:pPr>
      <w:r>
        <w:t>Actividades en Hacedores Makerspace con el</w:t>
      </w:r>
      <w:r w:rsidRPr="003779E5">
        <w:t xml:space="preserve"> Club de Robótica y Tecnologías Creativas del Colegio Buckingham</w:t>
      </w:r>
      <w:r>
        <w:t xml:space="preserve"> llevando a cabo actividades de  el 26 de enero del 2018</w:t>
      </w:r>
    </w:p>
    <w:p w14:paraId="4283777B" w14:textId="77777777" w:rsidR="0078265E" w:rsidRDefault="0078265E" w:rsidP="001E70B4">
      <w:pPr>
        <w:jc w:val="both"/>
      </w:pPr>
      <w:r>
        <w:t>Evidencias 6.</w:t>
      </w:r>
    </w:p>
    <w:p w14:paraId="488B87CB" w14:textId="77777777" w:rsidR="0078265E" w:rsidRDefault="0078265E" w:rsidP="001E70B4">
      <w:pPr>
        <w:jc w:val="both"/>
      </w:pPr>
    </w:p>
    <w:p w14:paraId="2BE555FB" w14:textId="77777777" w:rsidR="0078265E" w:rsidRDefault="0078265E" w:rsidP="001E70B4">
      <w:pPr>
        <w:jc w:val="both"/>
      </w:pPr>
      <w:r>
        <w:t>Se realizó la conclusión de c</w:t>
      </w:r>
      <w:r w:rsidRPr="00354344">
        <w:t xml:space="preserve">apacitación con </w:t>
      </w:r>
      <w:r>
        <w:t xml:space="preserve">la empresa CreativaKids en el </w:t>
      </w:r>
      <w:r w:rsidRPr="00354344">
        <w:t>EduLab</w:t>
      </w:r>
      <w:r>
        <w:t xml:space="preserve"> del ILCE. Se continuaron y finalizaron las jornadas de capacitación por parte de Creativakids sobre Mbot v1.1 Bluetooth y Airblock – Drone para su armado, programación y aplicaciones el día 31 de enero del 2018.</w:t>
      </w:r>
    </w:p>
    <w:p w14:paraId="182052DB" w14:textId="77777777" w:rsidR="0078265E" w:rsidRDefault="0078265E" w:rsidP="001E70B4">
      <w:pPr>
        <w:jc w:val="both"/>
      </w:pPr>
      <w:r>
        <w:t>Evidencias 7.</w:t>
      </w:r>
    </w:p>
    <w:p w14:paraId="2B1758C7" w14:textId="77777777" w:rsidR="0078265E" w:rsidRDefault="0078265E" w:rsidP="001E70B4">
      <w:pPr>
        <w:jc w:val="both"/>
      </w:pPr>
    </w:p>
    <w:p w14:paraId="39B58D21" w14:textId="77777777" w:rsidR="0078265E" w:rsidRDefault="0078265E" w:rsidP="001E70B4">
      <w:pPr>
        <w:jc w:val="both"/>
      </w:pPr>
    </w:p>
    <w:p w14:paraId="04F405BB" w14:textId="77777777" w:rsidR="0078265E" w:rsidRDefault="0078265E" w:rsidP="001E70B4">
      <w:pPr>
        <w:jc w:val="both"/>
      </w:pPr>
    </w:p>
    <w:p w14:paraId="208C8923" w14:textId="77777777" w:rsidR="0078265E" w:rsidRDefault="0078265E" w:rsidP="001E70B4">
      <w:pPr>
        <w:jc w:val="both"/>
      </w:pPr>
    </w:p>
    <w:p w14:paraId="4A75D204" w14:textId="77777777" w:rsidR="00043E96" w:rsidRDefault="001E70B4" w:rsidP="001E70B4">
      <w:pPr>
        <w:jc w:val="both"/>
      </w:pPr>
      <w:r>
        <w:t xml:space="preserve"> </w:t>
      </w:r>
    </w:p>
    <w:p w14:paraId="2506B62D" w14:textId="77777777" w:rsidR="00043E96" w:rsidRDefault="00043E96">
      <w:r>
        <w:br w:type="page"/>
      </w:r>
    </w:p>
    <w:p w14:paraId="0D87A435" w14:textId="77777777" w:rsidR="001E70B4" w:rsidRDefault="00043E96" w:rsidP="00043E96">
      <w:pPr>
        <w:pStyle w:val="Ttulo1"/>
      </w:pPr>
      <w:r>
        <w:lastRenderedPageBreak/>
        <w:t>Evidencias.</w:t>
      </w:r>
    </w:p>
    <w:p w14:paraId="27B34026" w14:textId="77777777" w:rsidR="00043E96" w:rsidRDefault="00043E96" w:rsidP="00043E96"/>
    <w:tbl>
      <w:tblPr>
        <w:tblStyle w:val="Tabladecuadrcula5oscura-nfasis3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7230"/>
      </w:tblGrid>
      <w:tr w:rsidR="006B7566" w14:paraId="6DA37353" w14:textId="77777777" w:rsidTr="00045C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2B0C2CE" w14:textId="77777777" w:rsidR="00045C23" w:rsidRDefault="00045C23" w:rsidP="00043E96">
            <w:r>
              <w:t>Evidencias 1</w:t>
            </w:r>
          </w:p>
        </w:tc>
        <w:tc>
          <w:tcPr>
            <w:tcW w:w="7230" w:type="dxa"/>
          </w:tcPr>
          <w:p w14:paraId="722E19DF" w14:textId="77777777" w:rsidR="00045C23" w:rsidRDefault="00045C23" w:rsidP="00045C23">
            <w:pPr>
              <w:tabs>
                <w:tab w:val="left" w:pos="570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2A5382BD" wp14:editId="60CB5D48">
                  <wp:extent cx="1440180" cy="1920239"/>
                  <wp:effectExtent l="0" t="0" r="7620" b="4445"/>
                  <wp:docPr id="5" name="Imagen 5" descr="La imagen puede contener: 1 pers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imagen puede contener: 1 pers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50" cy="192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3E96">
              <w:rPr>
                <w:noProof/>
                <w:lang w:val="es-ES_tradnl" w:eastAsia="es-ES_tradnl"/>
              </w:rPr>
              <w:drawing>
                <wp:inline distT="0" distB="0" distL="0" distR="0" wp14:anchorId="74C67E13" wp14:editId="7DDFA6D2">
                  <wp:extent cx="1440180" cy="1920240"/>
                  <wp:effectExtent l="0" t="0" r="7620" b="3810"/>
                  <wp:docPr id="6" name="Imagen 6" descr="La imagen puede contener: 4 personas, personas senta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imagen puede contener: 4 personas, personas senta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5C23">
              <w:rPr>
                <w:noProof/>
                <w:lang w:val="es-ES_tradnl" w:eastAsia="es-ES_tradnl"/>
              </w:rPr>
              <w:drawing>
                <wp:inline distT="0" distB="0" distL="0" distR="0" wp14:anchorId="080FB350" wp14:editId="5D5EC2A0">
                  <wp:extent cx="1438415" cy="1917887"/>
                  <wp:effectExtent l="0" t="0" r="0" b="6350"/>
                  <wp:docPr id="10" name="Imagen 10" descr="La imagen puede contener: 2 personas, personas sonrie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 imagen puede contener: 2 personas, personas sonrie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215" cy="194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175D67AB" wp14:editId="755EC20A">
                  <wp:extent cx="1442981" cy="1923975"/>
                  <wp:effectExtent l="0" t="0" r="5080" b="635"/>
                  <wp:docPr id="9" name="Imagen 9" descr="La imagen puede contener: 4 personas,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 imagen puede contener: 4 personas,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5260" cy="192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5C23">
              <w:rPr>
                <w:noProof/>
                <w:lang w:val="es-ES_tradnl" w:eastAsia="es-ES_tradnl"/>
              </w:rPr>
              <w:drawing>
                <wp:inline distT="0" distB="0" distL="0" distR="0" wp14:anchorId="4F46FF4E" wp14:editId="71BD2EF8">
                  <wp:extent cx="1442085" cy="1922780"/>
                  <wp:effectExtent l="0" t="0" r="5715" b="1270"/>
                  <wp:docPr id="11" name="Imagen 11" descr="La imagen puede contener: 1 persona, sentado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 imagen puede contener: 1 persona, sentado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348" cy="194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01BFE5EB" wp14:editId="39E42BBB">
                  <wp:extent cx="1444512" cy="1926017"/>
                  <wp:effectExtent l="0" t="0" r="3810" b="0"/>
                  <wp:docPr id="12" name="Imagen 12" descr="La imagen puede contener: una o varias perso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a imagen puede contener: una o varias perso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856" cy="194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5C23">
              <w:rPr>
                <w:noProof/>
                <w:lang w:val="es-ES_tradnl" w:eastAsia="es-ES_tradnl"/>
              </w:rPr>
              <w:drawing>
                <wp:inline distT="0" distB="0" distL="0" distR="0" wp14:anchorId="016E8A18" wp14:editId="08B46714">
                  <wp:extent cx="1452880" cy="1089660"/>
                  <wp:effectExtent l="0" t="0" r="0" b="0"/>
                  <wp:docPr id="7" name="Imagen 7" descr="La imagen puede contener: pantalla, oficina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imagen puede contener: pantalla, oficina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194" cy="108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5C23">
              <w:rPr>
                <w:noProof/>
                <w:lang w:val="es-ES_tradnl" w:eastAsia="es-ES_tradnl"/>
              </w:rPr>
              <w:drawing>
                <wp:inline distT="0" distB="0" distL="0" distR="0" wp14:anchorId="0BE33220" wp14:editId="2606BC06">
                  <wp:extent cx="1437640" cy="1078230"/>
                  <wp:effectExtent l="0" t="0" r="0" b="7620"/>
                  <wp:docPr id="8" name="Imagen 8" descr="La imagen puede contener: 3 personas, personas sentadas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imagen puede contener: 3 personas, personas sentadas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764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566" w14:paraId="2EE21B90" w14:textId="77777777" w:rsidTr="00045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28C25F9" w14:textId="77777777" w:rsidR="00045C23" w:rsidRDefault="00045C23" w:rsidP="00043E96">
            <w:r>
              <w:lastRenderedPageBreak/>
              <w:t>Evidencias 2</w:t>
            </w:r>
          </w:p>
        </w:tc>
        <w:tc>
          <w:tcPr>
            <w:tcW w:w="7230" w:type="dxa"/>
          </w:tcPr>
          <w:p w14:paraId="45998DCF" w14:textId="77777777" w:rsidR="00045C23" w:rsidRDefault="00045C23" w:rsidP="00045C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5C23">
              <w:rPr>
                <w:noProof/>
                <w:lang w:val="es-ES_tradnl" w:eastAsia="es-ES_tradnl"/>
              </w:rPr>
              <w:drawing>
                <wp:inline distT="0" distB="0" distL="0" distR="0" wp14:anchorId="6B67EB76" wp14:editId="0CC0F5AF">
                  <wp:extent cx="1465730" cy="1099297"/>
                  <wp:effectExtent l="0" t="0" r="1270" b="5715"/>
                  <wp:docPr id="13" name="Imagen 13" descr="https://scontent-dft4-2.xx.fbcdn.net/v/t1.0-9/26219418_1095565540585947_739972387402302501_n.jpg?oh=ab231e5544297874006425ad964396b6&amp;oe=5B0480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content-dft4-2.xx.fbcdn.net/v/t1.0-9/26219418_1095565540585947_739972387402302501_n.jpg?oh=ab231e5544297874006425ad964396b6&amp;oe=5B0480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658" cy="110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5C23">
              <w:rPr>
                <w:noProof/>
                <w:lang w:val="es-ES_tradnl" w:eastAsia="es-ES_tradnl"/>
              </w:rPr>
              <w:drawing>
                <wp:inline distT="0" distB="0" distL="0" distR="0" wp14:anchorId="619DF458" wp14:editId="03B3AF89">
                  <wp:extent cx="1451572" cy="1088679"/>
                  <wp:effectExtent l="0" t="0" r="0" b="0"/>
                  <wp:docPr id="14" name="Imagen 14" descr="La imagen puede contener: 1 persona, pantalla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 imagen puede contener: 1 persona, pantalla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525" cy="110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5C23">
              <w:rPr>
                <w:noProof/>
                <w:lang w:val="es-ES_tradnl" w:eastAsia="es-ES_tradnl"/>
              </w:rPr>
              <w:drawing>
                <wp:inline distT="0" distB="0" distL="0" distR="0" wp14:anchorId="1F61CCE6" wp14:editId="05FE5AE4">
                  <wp:extent cx="1438835" cy="1918446"/>
                  <wp:effectExtent l="0" t="0" r="9525" b="5715"/>
                  <wp:docPr id="15" name="Imagen 15" descr="La imagen puede contener: 2 personas, personas senta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 imagen puede contener: 2 personas, personas senta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800" cy="193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09F18D4F" wp14:editId="12C6D72F">
                  <wp:extent cx="1440433" cy="1920576"/>
                  <wp:effectExtent l="0" t="0" r="7620" b="3810"/>
                  <wp:docPr id="16" name="Imagen 16" descr="La imagen puede contener: 1 pers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 imagen puede contener: 1 pers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67" cy="193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7139E47D" wp14:editId="54FF7503">
                  <wp:extent cx="1443653" cy="1924870"/>
                  <wp:effectExtent l="0" t="0" r="4445" b="0"/>
                  <wp:docPr id="17" name="Imagen 17" descr="La imagen puede contener: una o varias personas y personas senta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a imagen puede contener: una o varias personas y personas senta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03" cy="195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6738D99E" wp14:editId="0B0160F6">
                  <wp:extent cx="1429871" cy="1924580"/>
                  <wp:effectExtent l="0" t="0" r="0" b="0"/>
                  <wp:docPr id="18" name="Imagen 18" descr="No hay texto alternativo automátic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o hay texto alternativo automático disponi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64" t="22000" r="8255" b="27036"/>
                          <a:stretch/>
                        </pic:blipFill>
                        <pic:spPr bwMode="auto">
                          <a:xfrm flipH="1">
                            <a:off x="0" y="0"/>
                            <a:ext cx="1456077" cy="195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5C23">
              <w:rPr>
                <w:noProof/>
                <w:lang w:val="es-ES_tradnl" w:eastAsia="es-ES_tradnl"/>
              </w:rPr>
              <w:drawing>
                <wp:inline distT="0" distB="0" distL="0" distR="0" wp14:anchorId="4EF179AF" wp14:editId="20D610E2">
                  <wp:extent cx="1441637" cy="1922183"/>
                  <wp:effectExtent l="0" t="0" r="6350" b="1905"/>
                  <wp:docPr id="19" name="Imagen 19" descr="La imagen puede contener: 5 personas, personas sonriendo, personas senta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a imagen puede contener: 5 personas, personas sonriendo, personas senta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326" cy="1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5C23">
              <w:rPr>
                <w:noProof/>
                <w:lang w:val="es-ES_tradnl" w:eastAsia="es-ES_tradnl"/>
              </w:rPr>
              <w:drawing>
                <wp:inline distT="0" distB="0" distL="0" distR="0" wp14:anchorId="4F526D91" wp14:editId="284227BF">
                  <wp:extent cx="2565997" cy="1924497"/>
                  <wp:effectExtent l="0" t="0" r="6350" b="0"/>
                  <wp:docPr id="20" name="Imagen 20" descr="La imagen puede contener: 3 personas, personas sonriendo, personas sentadas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a imagen puede contener: 3 personas, personas sonriendo, personas sentadas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697" cy="192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A35" w14:paraId="46A03D53" w14:textId="77777777" w:rsidTr="00045C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348233A" w14:textId="77777777" w:rsidR="00EA2498" w:rsidRDefault="00EA2498" w:rsidP="00043E96">
            <w:r>
              <w:lastRenderedPageBreak/>
              <w:t>Evidencias 3</w:t>
            </w:r>
          </w:p>
        </w:tc>
        <w:tc>
          <w:tcPr>
            <w:tcW w:w="7230" w:type="dxa"/>
          </w:tcPr>
          <w:p w14:paraId="717C3F95" w14:textId="77777777" w:rsidR="00EA2498" w:rsidRPr="00045C23" w:rsidRDefault="00735C10" w:rsidP="00971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5C10">
              <w:rPr>
                <w:noProof/>
                <w:lang w:val="es-ES_tradnl" w:eastAsia="es-ES_tradnl"/>
              </w:rPr>
              <w:drawing>
                <wp:inline distT="0" distB="0" distL="0" distR="0" wp14:anchorId="0CFB9C96" wp14:editId="2BB2E3EF">
                  <wp:extent cx="1383421" cy="778174"/>
                  <wp:effectExtent l="0" t="0" r="7620" b="3175"/>
                  <wp:docPr id="30" name="Imagen 30" descr="C:\Users\EquipoProyMult\Desktop\RedLaTE\61076a53-c1e9-4744-af05-42532791e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EquipoProyMult\Desktop\RedLaTE\61076a53-c1e9-4744-af05-42532791e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96" cy="78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5C10">
              <w:rPr>
                <w:noProof/>
                <w:lang w:val="es-ES_tradnl" w:eastAsia="es-ES_tradnl"/>
              </w:rPr>
              <w:drawing>
                <wp:inline distT="0" distB="0" distL="0" distR="0" wp14:anchorId="08DF1F92" wp14:editId="72CACC0C">
                  <wp:extent cx="1396536" cy="785551"/>
                  <wp:effectExtent l="0" t="0" r="0" b="0"/>
                  <wp:docPr id="31" name="Imagen 31" descr="C:\Users\EquipoProyMult\Desktop\RedLaTE\ce86e45b-6073-4861-849b-d7113db4bd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EquipoProyMult\Desktop\RedLaTE\ce86e45b-6073-4861-849b-d7113db4bd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77" cy="79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5C10">
              <w:rPr>
                <w:noProof/>
                <w:lang w:val="es-ES_tradnl" w:eastAsia="es-ES_tradnl"/>
              </w:rPr>
              <w:drawing>
                <wp:inline distT="0" distB="0" distL="0" distR="0" wp14:anchorId="6902E869" wp14:editId="2F9AEE52">
                  <wp:extent cx="1397232" cy="785943"/>
                  <wp:effectExtent l="0" t="0" r="0" b="0"/>
                  <wp:docPr id="160" name="Imagen 160" descr="C:\Users\EquipoProyMult\Desktop\RedLaTE\ed7786b5-921c-47d9-9e6b-a1effe706f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EquipoProyMult\Desktop\RedLaTE\ed7786b5-921c-47d9-9e6b-a1effe706f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46" cy="78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5C10">
              <w:rPr>
                <w:noProof/>
                <w:lang w:val="es-ES_tradnl" w:eastAsia="es-ES_tradnl"/>
              </w:rPr>
              <w:drawing>
                <wp:inline distT="0" distB="0" distL="0" distR="0" wp14:anchorId="65B58206" wp14:editId="7F4A0FE5">
                  <wp:extent cx="779930" cy="1386543"/>
                  <wp:effectExtent l="0" t="0" r="1270" b="4445"/>
                  <wp:docPr id="162" name="Imagen 162" descr="C:\Users\EquipoProyMult\Desktop\RedLaTE\cb1081c3-a794-4940-9d1a-90e1aa216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EquipoProyMult\Desktop\RedLaTE\cb1081c3-a794-4940-9d1a-90e1aa216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8987" cy="140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5C10">
              <w:rPr>
                <w:noProof/>
                <w:lang w:val="es-ES_tradnl" w:eastAsia="es-ES_tradnl"/>
              </w:rPr>
              <w:drawing>
                <wp:inline distT="0" distB="0" distL="0" distR="0" wp14:anchorId="5750BDB9" wp14:editId="4F8B5406">
                  <wp:extent cx="787998" cy="1400885"/>
                  <wp:effectExtent l="0" t="0" r="0" b="0"/>
                  <wp:docPr id="163" name="Imagen 163" descr="C:\Users\EquipoProyMult\Desktop\RedLaTE\debf0b07-2d2f-480f-be03-57f7887040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EquipoProyMult\Desktop\RedLaTE\debf0b07-2d2f-480f-be03-57f7887040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28" cy="141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1F97" w:rsidRPr="00735C10">
              <w:rPr>
                <w:noProof/>
                <w:lang w:val="es-ES_tradnl" w:eastAsia="es-ES_tradnl"/>
              </w:rPr>
              <w:drawing>
                <wp:inline distT="0" distB="0" distL="0" distR="0" wp14:anchorId="2F2340A6" wp14:editId="7673EB4E">
                  <wp:extent cx="1378540" cy="775429"/>
                  <wp:effectExtent l="0" t="0" r="0" b="5715"/>
                  <wp:docPr id="161" name="Imagen 161" descr="C:\Users\EquipoProyMult\Desktop\RedLaTE\fba7b7ea-1cd2-4dcc-9f9a-71504add0f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EquipoProyMult\Desktop\RedLaTE\fba7b7ea-1cd2-4dcc-9f9a-71504add0f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82" cy="77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566" w14:paraId="6FB7325F" w14:textId="77777777" w:rsidTr="005D7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C5D7F48" w14:textId="77777777" w:rsidR="00045C23" w:rsidRDefault="00045C23" w:rsidP="00EA2498">
            <w:r>
              <w:t xml:space="preserve">Evidencias </w:t>
            </w:r>
            <w:r w:rsidR="00EA2498">
              <w:t>4</w:t>
            </w:r>
          </w:p>
        </w:tc>
        <w:tc>
          <w:tcPr>
            <w:tcW w:w="7230" w:type="dxa"/>
          </w:tcPr>
          <w:p w14:paraId="79E8B6BC" w14:textId="77777777" w:rsidR="00045C23" w:rsidRDefault="00045C23" w:rsidP="00043E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5C23">
              <w:rPr>
                <w:noProof/>
                <w:lang w:val="es-ES_tradnl" w:eastAsia="es-ES_tradnl"/>
              </w:rPr>
              <w:drawing>
                <wp:inline distT="0" distB="0" distL="0" distR="0" wp14:anchorId="581708B8" wp14:editId="06B65E94">
                  <wp:extent cx="1389530" cy="1852707"/>
                  <wp:effectExtent l="0" t="0" r="1270" b="0"/>
                  <wp:docPr id="21" name="Imagen 21" descr="La imagen puede contener: una o varias personas, personas sentadas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a imagen puede contener: una o varias personas, personas sentadas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992" cy="187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5C23">
              <w:rPr>
                <w:noProof/>
                <w:lang w:val="es-ES_tradnl" w:eastAsia="es-ES_tradnl"/>
              </w:rPr>
              <w:drawing>
                <wp:inline distT="0" distB="0" distL="0" distR="0" wp14:anchorId="1D56FE2D" wp14:editId="2D61D6D8">
                  <wp:extent cx="1389530" cy="1852706"/>
                  <wp:effectExtent l="0" t="0" r="1270" b="0"/>
                  <wp:docPr id="22" name="Imagen 22" descr="La imagen puede contener: 3 personas, gafas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a imagen puede contener: 3 personas, gafas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08" cy="188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5C23">
              <w:rPr>
                <w:noProof/>
                <w:lang w:val="es-ES_tradnl" w:eastAsia="es-ES_tradnl"/>
              </w:rPr>
              <w:drawing>
                <wp:inline distT="0" distB="0" distL="0" distR="0" wp14:anchorId="1D7BF5C9" wp14:editId="3790E747">
                  <wp:extent cx="1389529" cy="1852706"/>
                  <wp:effectExtent l="0" t="0" r="1270" b="0"/>
                  <wp:docPr id="23" name="Imagen 23" descr="No hay texto alternativo automátic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o hay texto alternativo automátic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555" cy="1868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566" w14:paraId="66C21892" w14:textId="77777777" w:rsidTr="00045C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2144BE3" w14:textId="77777777" w:rsidR="00045C23" w:rsidRDefault="00EA2498" w:rsidP="00043E96">
            <w:r>
              <w:t>Evidencias 5</w:t>
            </w:r>
          </w:p>
        </w:tc>
        <w:tc>
          <w:tcPr>
            <w:tcW w:w="7230" w:type="dxa"/>
          </w:tcPr>
          <w:p w14:paraId="3FB03A87" w14:textId="77777777" w:rsidR="00045C23" w:rsidRDefault="00EA2498" w:rsidP="00043E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2498">
              <w:rPr>
                <w:noProof/>
                <w:lang w:val="es-ES_tradnl" w:eastAsia="es-ES_tradnl"/>
              </w:rPr>
              <w:drawing>
                <wp:inline distT="0" distB="0" distL="0" distR="0" wp14:anchorId="4D055EAB" wp14:editId="620D91B9">
                  <wp:extent cx="1308847" cy="1912665"/>
                  <wp:effectExtent l="0" t="0" r="5715" b="0"/>
                  <wp:docPr id="24" name="Imagen 24" descr="https://scontent-dft4-2.xx.fbcdn.net/v/t1.0-9/26907733_1103109043164930_1488127626162286628_n.jpg?oh=ff66cd07c19c4e6518af249cdbca441f&amp;oe=5B10D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content-dft4-2.xx.fbcdn.net/v/t1.0-9/26907733_1103109043164930_1488127626162286628_n.jpg?oh=ff66cd07c19c4e6518af249cdbca441f&amp;oe=5B10D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420" cy="193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3D9C4A9D" wp14:editId="2FE72BCC">
                  <wp:extent cx="1307830" cy="1911179"/>
                  <wp:effectExtent l="0" t="0" r="6985" b="0"/>
                  <wp:docPr id="25" name="Imagen 25" descr="https://scontent-dft4-2.xx.fbcdn.net/v/t1.0-9/26903930_1103110589831442_1456806888837531213_n.jpg?oh=1e9bc0496121c2f4dda88df54063c055&amp;oe=5B0D02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content-dft4-2.xx.fbcdn.net/v/t1.0-9/26903930_1103110589831442_1456806888837531213_n.jpg?oh=1e9bc0496121c2f4dda88df54063c055&amp;oe=5B0D02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556" cy="193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528804E1" wp14:editId="4730086D">
                  <wp:extent cx="1810871" cy="1191425"/>
                  <wp:effectExtent l="0" t="0" r="0" b="8890"/>
                  <wp:docPr id="26" name="Imagen 26" descr="La imagen puede contener: 9 personas, personas sonriendo, tex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a imagen puede contener: 9 personas, personas sonriendo, tex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816" cy="12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566" w14:paraId="34AEB749" w14:textId="77777777" w:rsidTr="00045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F35767A" w14:textId="77777777" w:rsidR="00045C23" w:rsidRDefault="003779E5" w:rsidP="00043E96">
            <w:r>
              <w:lastRenderedPageBreak/>
              <w:t>Evidencias 6</w:t>
            </w:r>
          </w:p>
        </w:tc>
        <w:tc>
          <w:tcPr>
            <w:tcW w:w="7230" w:type="dxa"/>
          </w:tcPr>
          <w:p w14:paraId="010EED35" w14:textId="77777777" w:rsidR="00045C23" w:rsidRDefault="003779E5" w:rsidP="00043E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79E5">
              <w:rPr>
                <w:noProof/>
                <w:lang w:val="es-ES_tradnl" w:eastAsia="es-ES_tradnl"/>
              </w:rPr>
              <w:drawing>
                <wp:inline distT="0" distB="0" distL="0" distR="0" wp14:anchorId="18C00B87" wp14:editId="1A86E9ED">
                  <wp:extent cx="4352365" cy="1980023"/>
                  <wp:effectExtent l="0" t="0" r="0" b="1270"/>
                  <wp:docPr id="164" name="Imagen 164" descr="https://scontent-dft4-2.xx.fbcdn.net/v/t1.0-9/27067824_1960605854207100_9064032014604015394_n.jpg?oh=9d31f32e21c9e23ee89ea735c9dbedfb&amp;oe=5B4C9B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content-dft4-2.xx.fbcdn.net/v/t1.0-9/27067824_1960605854207100_9064032014604015394_n.jpg?oh=9d31f32e21c9e23ee89ea735c9dbedfb&amp;oe=5B4C9B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048" cy="199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44C8DF32" wp14:editId="6927608C">
                  <wp:extent cx="1447800" cy="965107"/>
                  <wp:effectExtent l="0" t="0" r="0" b="6985"/>
                  <wp:docPr id="165" name="Imagen 165" descr="La imagen puede contener: una o varias personas y personas senta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La imagen puede contener: una o varias personas y personas senta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431" cy="97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26AFBD78" wp14:editId="3F045992">
                  <wp:extent cx="1451640" cy="967665"/>
                  <wp:effectExtent l="0" t="0" r="0" b="4445"/>
                  <wp:docPr id="166" name="Imagen 166" descr="La imagen puede contener: una o varias personas, personas sentadas, tabla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La imagen puede contener: una o varias personas, personas sentadas, tabla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942" cy="98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24ECF9A0" wp14:editId="323142D2">
                  <wp:extent cx="1436509" cy="957580"/>
                  <wp:effectExtent l="0" t="0" r="0" b="0"/>
                  <wp:docPr id="173" name="Imagen 173" descr="La imagen puede contener: una o varias perso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La imagen puede contener: una o varias perso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39" cy="96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7566" w:rsidRPr="006B7566">
              <w:rPr>
                <w:noProof/>
                <w:lang w:val="es-ES_tradnl" w:eastAsia="es-ES_tradnl"/>
              </w:rPr>
              <w:drawing>
                <wp:inline distT="0" distB="0" distL="0" distR="0" wp14:anchorId="26DD4802" wp14:editId="122046C7">
                  <wp:extent cx="1447800" cy="965106"/>
                  <wp:effectExtent l="0" t="0" r="0" b="6985"/>
                  <wp:docPr id="174" name="Imagen 174" descr="La imagen puede contener: una o varias personas, personas sentadas, tabla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La imagen puede contener: una o varias personas, personas sentadas, tabla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744" cy="96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7566" w:rsidRPr="006B7566">
              <w:rPr>
                <w:noProof/>
                <w:lang w:val="es-ES_tradnl" w:eastAsia="es-ES_tradnl"/>
              </w:rPr>
              <w:drawing>
                <wp:inline distT="0" distB="0" distL="0" distR="0" wp14:anchorId="7B47EFCB" wp14:editId="11C74518">
                  <wp:extent cx="1470212" cy="980045"/>
                  <wp:effectExtent l="0" t="0" r="0" b="0"/>
                  <wp:docPr id="175" name="Imagen 175" descr="La imagen puede contener: 1 persona, sonriendo, sentado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La imagen puede contener: 1 persona, sonriendo, sentado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29" cy="98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7566">
              <w:rPr>
                <w:noProof/>
                <w:lang w:val="es-ES_tradnl" w:eastAsia="es-ES_tradnl"/>
              </w:rPr>
              <w:drawing>
                <wp:inline distT="0" distB="0" distL="0" distR="0" wp14:anchorId="24B2776C" wp14:editId="6D9C2B92">
                  <wp:extent cx="1463463" cy="975546"/>
                  <wp:effectExtent l="0" t="0" r="3810" b="0"/>
                  <wp:docPr id="176" name="Imagen 176" descr="La imagen puede contener: 1 persona, sent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La imagen puede contener: 1 persona, sent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941" cy="97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7566">
              <w:rPr>
                <w:noProof/>
                <w:lang w:val="es-ES_tradnl" w:eastAsia="es-ES_tradnl"/>
              </w:rPr>
              <w:drawing>
                <wp:inline distT="0" distB="0" distL="0" distR="0" wp14:anchorId="1B4068DE" wp14:editId="1103C4A0">
                  <wp:extent cx="1443318" cy="962119"/>
                  <wp:effectExtent l="0" t="0" r="5080" b="0"/>
                  <wp:docPr id="178" name="Imagen 178" descr="La imagen puede contener: 1 persona, sent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La imagen puede contener: 1 persona, sent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387" cy="968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7566">
              <w:rPr>
                <w:noProof/>
                <w:lang w:val="es-ES_tradnl" w:eastAsia="es-ES_tradnl"/>
              </w:rPr>
              <w:drawing>
                <wp:inline distT="0" distB="0" distL="0" distR="0" wp14:anchorId="589AD589" wp14:editId="46FED770">
                  <wp:extent cx="1420906" cy="947178"/>
                  <wp:effectExtent l="0" t="0" r="8255" b="5715"/>
                  <wp:docPr id="179" name="Imagen 179" descr="La imagen puede contener: 4 personas, personas sentadas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La imagen puede contener: 4 personas, personas sentadas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124" cy="95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A35">
              <w:rPr>
                <w:noProof/>
                <w:lang w:val="es-ES_tradnl" w:eastAsia="es-ES_tradnl"/>
              </w:rPr>
              <w:drawing>
                <wp:inline distT="0" distB="0" distL="0" distR="0" wp14:anchorId="399BC864" wp14:editId="286382F7">
                  <wp:extent cx="1420906" cy="947178"/>
                  <wp:effectExtent l="0" t="0" r="8255" b="5715"/>
                  <wp:docPr id="180" name="Imagen 180" descr="La imagen puede contener: 4 personas, personas sentadas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a imagen puede contener: 4 personas, personas sentadas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96" cy="95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566" w14:paraId="6D0852F6" w14:textId="77777777" w:rsidTr="00045C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DBA4BBB" w14:textId="77777777" w:rsidR="00045C23" w:rsidRDefault="005D72E5" w:rsidP="00043E96">
            <w:r>
              <w:lastRenderedPageBreak/>
              <w:t>Evidencias 7</w:t>
            </w:r>
          </w:p>
        </w:tc>
        <w:tc>
          <w:tcPr>
            <w:tcW w:w="7230" w:type="dxa"/>
          </w:tcPr>
          <w:p w14:paraId="5EF80C9A" w14:textId="77777777" w:rsidR="00045C23" w:rsidRDefault="005D72E5" w:rsidP="005D7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0CA40105" wp14:editId="0AC7D4A4">
                  <wp:extent cx="1240956" cy="2205056"/>
                  <wp:effectExtent l="0" t="0" r="0" b="5080"/>
                  <wp:docPr id="1" name="Imagen 1" descr="La imagen puede contener: 1 persona, sentado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imagen puede contener: 1 persona, sentado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532" cy="222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2F35576B" wp14:editId="2C67746C">
                  <wp:extent cx="1231795" cy="2188778"/>
                  <wp:effectExtent l="0" t="0" r="6985" b="2540"/>
                  <wp:docPr id="29" name="Imagen 29" descr="La imagen puede contener: 1 persona, de pie y calz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imagen puede contener: 1 persona, de pie y calz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92" cy="220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17EA10D4" wp14:editId="09945455">
                  <wp:extent cx="1586753" cy="892990"/>
                  <wp:effectExtent l="0" t="0" r="0" b="2540"/>
                  <wp:docPr id="27" name="Imagen 27" descr="La imagen puede contener: 2 personas, personas sentadas, oficina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imagen puede contener: 2 personas, personas sentadas, oficina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72" cy="90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2E5">
              <w:rPr>
                <w:noProof/>
                <w:lang w:val="es-ES_tradnl" w:eastAsia="es-ES_tradnl"/>
              </w:rPr>
              <w:drawing>
                <wp:inline distT="0" distB="0" distL="0" distR="0" wp14:anchorId="1A740704" wp14:editId="703DD887">
                  <wp:extent cx="1581549" cy="890061"/>
                  <wp:effectExtent l="0" t="0" r="0" b="5715"/>
                  <wp:docPr id="28" name="Imagen 28" descr="La imagen puede contener: 2 personas, personas sentadas, pantalla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imagen puede contener: 2 personas, personas sentadas, pantalla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09" cy="89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0FA8961A" wp14:editId="51931C04">
                  <wp:extent cx="976854" cy="885626"/>
                  <wp:effectExtent l="0" t="0" r="0" b="0"/>
                  <wp:docPr id="167" name="Imagen 167" descr="La imagen puede contener: 2 personas, personas de pie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imagen puede contener: 2 personas, personas de pie e interi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02" r="15423"/>
                          <a:stretch/>
                        </pic:blipFill>
                        <pic:spPr bwMode="auto">
                          <a:xfrm>
                            <a:off x="0" y="0"/>
                            <a:ext cx="988756" cy="89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D72E5">
              <w:rPr>
                <w:noProof/>
                <w:lang w:val="es-ES_tradnl" w:eastAsia="es-ES_tradnl"/>
              </w:rPr>
              <w:drawing>
                <wp:inline distT="0" distB="0" distL="0" distR="0" wp14:anchorId="13A6A49D" wp14:editId="7B05E8BC">
                  <wp:extent cx="1569311" cy="883173"/>
                  <wp:effectExtent l="0" t="0" r="0" b="0"/>
                  <wp:docPr id="168" name="Imagen 168" descr="La imagen puede contener: 1 persona, sentado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imagen puede contener: 1 persona, sentado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107" cy="88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566" w14:paraId="4A8DA03C" w14:textId="77777777" w:rsidTr="00045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36395CF" w14:textId="77777777" w:rsidR="00045C23" w:rsidRDefault="00045C23" w:rsidP="00043E96"/>
        </w:tc>
        <w:tc>
          <w:tcPr>
            <w:tcW w:w="7230" w:type="dxa"/>
          </w:tcPr>
          <w:p w14:paraId="4E771C83" w14:textId="77777777" w:rsidR="00045C23" w:rsidRDefault="00045C23" w:rsidP="00043E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649050D" w14:textId="77777777" w:rsidR="00043E96" w:rsidRPr="00043E96" w:rsidRDefault="00043E96" w:rsidP="00043E96"/>
    <w:sectPr w:rsidR="00043E96" w:rsidRPr="00043E96" w:rsidSect="00D53107">
      <w:headerReference w:type="default" r:id="rId49"/>
      <w:pgSz w:w="12240" w:h="15840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5ECF2" w14:textId="77777777" w:rsidR="00A53B38" w:rsidRDefault="00A53B38" w:rsidP="00D53107">
      <w:pPr>
        <w:spacing w:after="0" w:line="240" w:lineRule="auto"/>
      </w:pPr>
      <w:r>
        <w:separator/>
      </w:r>
    </w:p>
  </w:endnote>
  <w:endnote w:type="continuationSeparator" w:id="0">
    <w:p w14:paraId="0EC7E59D" w14:textId="77777777" w:rsidR="00A53B38" w:rsidRDefault="00A53B38" w:rsidP="00D53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64E014" w14:textId="77777777" w:rsidR="00A53B38" w:rsidRDefault="00A53B38" w:rsidP="00D53107">
      <w:pPr>
        <w:spacing w:after="0" w:line="240" w:lineRule="auto"/>
      </w:pPr>
      <w:r>
        <w:separator/>
      </w:r>
    </w:p>
  </w:footnote>
  <w:footnote w:type="continuationSeparator" w:id="0">
    <w:p w14:paraId="4E2D7C95" w14:textId="77777777" w:rsidR="00A53B38" w:rsidRDefault="00A53B38" w:rsidP="00D53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48109" w14:textId="77777777" w:rsidR="00D53107" w:rsidRDefault="00CC2B78">
    <w:pPr>
      <w:pStyle w:val="Encabezado"/>
    </w:pPr>
    <w:r w:rsidRPr="00CC2B78"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145A8B1B" wp14:editId="7097556F">
          <wp:simplePos x="0" y="0"/>
          <wp:positionH relativeFrom="margin">
            <wp:posOffset>2063115</wp:posOffset>
          </wp:positionH>
          <wp:positionV relativeFrom="paragraph">
            <wp:posOffset>-236855</wp:posOffset>
          </wp:positionV>
          <wp:extent cx="1477010" cy="1150620"/>
          <wp:effectExtent l="0" t="0" r="8890" b="0"/>
          <wp:wrapSquare wrapText="bothSides"/>
          <wp:docPr id="2" name="Imagen 2" descr="C:\Users\EquipoProyMult\Desktop\RedLaTE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quipoProyMult\Desktop\RedLaTE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010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2B78">
      <w:rPr>
        <w:noProof/>
        <w:lang w:val="es-ES_tradnl" w:eastAsia="es-ES_tradnl"/>
      </w:rPr>
      <w:drawing>
        <wp:anchor distT="0" distB="0" distL="114300" distR="114300" simplePos="0" relativeHeight="251660288" behindDoc="0" locked="0" layoutInCell="1" allowOverlap="1" wp14:anchorId="78B5803A" wp14:editId="6605297A">
          <wp:simplePos x="0" y="0"/>
          <wp:positionH relativeFrom="margin">
            <wp:posOffset>-807720</wp:posOffset>
          </wp:positionH>
          <wp:positionV relativeFrom="margin">
            <wp:posOffset>-1211580</wp:posOffset>
          </wp:positionV>
          <wp:extent cx="1196340" cy="763270"/>
          <wp:effectExtent l="0" t="0" r="3810" b="0"/>
          <wp:wrapSquare wrapText="bothSides"/>
          <wp:docPr id="3" name="Imagen 3" descr="C:\Users\EquipoProyMult\Desktop\conacy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quipoProyMult\Desktop\conacy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34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C2B78"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6F1529A0" wp14:editId="19EAC614">
          <wp:simplePos x="0" y="0"/>
          <wp:positionH relativeFrom="margin">
            <wp:posOffset>4930140</wp:posOffset>
          </wp:positionH>
          <wp:positionV relativeFrom="margin">
            <wp:posOffset>-1143000</wp:posOffset>
          </wp:positionV>
          <wp:extent cx="1424940" cy="759460"/>
          <wp:effectExtent l="0" t="0" r="3810" b="2540"/>
          <wp:wrapSquare wrapText="bothSides"/>
          <wp:docPr id="4" name="Imagen 4" descr="C:\Users\EquipoProyMult\Desktop\cud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quipoProyMult\Desktop\cudi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75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65E"/>
    <w:rsid w:val="00030224"/>
    <w:rsid w:val="00043E96"/>
    <w:rsid w:val="00045C23"/>
    <w:rsid w:val="00051920"/>
    <w:rsid w:val="000F53B0"/>
    <w:rsid w:val="00101E8B"/>
    <w:rsid w:val="001D4F36"/>
    <w:rsid w:val="001E70B4"/>
    <w:rsid w:val="003240A3"/>
    <w:rsid w:val="00354344"/>
    <w:rsid w:val="003779E5"/>
    <w:rsid w:val="004729E4"/>
    <w:rsid w:val="005D72E5"/>
    <w:rsid w:val="006B7566"/>
    <w:rsid w:val="006E4904"/>
    <w:rsid w:val="00735C10"/>
    <w:rsid w:val="0078265E"/>
    <w:rsid w:val="009472BC"/>
    <w:rsid w:val="00971F97"/>
    <w:rsid w:val="00A53B38"/>
    <w:rsid w:val="00B471B8"/>
    <w:rsid w:val="00C20A35"/>
    <w:rsid w:val="00CC2B78"/>
    <w:rsid w:val="00D53107"/>
    <w:rsid w:val="00EA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1F446B"/>
  <w15:chartTrackingRefBased/>
  <w15:docId w15:val="{8249CDC9-C6BC-4BE8-965D-96C641EE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CC2B78"/>
    <w:pPr>
      <w:keepNext/>
      <w:keepLines/>
      <w:spacing w:before="240" w:after="0"/>
      <w:jc w:val="center"/>
      <w:outlineLvl w:val="0"/>
    </w:pPr>
    <w:rPr>
      <w:rFonts w:eastAsiaTheme="majorEastAsia" w:cstheme="majorBidi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31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3107"/>
  </w:style>
  <w:style w:type="paragraph" w:styleId="Piedepgina">
    <w:name w:val="footer"/>
    <w:basedOn w:val="Normal"/>
    <w:link w:val="PiedepginaCar"/>
    <w:uiPriority w:val="99"/>
    <w:unhideWhenUsed/>
    <w:rsid w:val="00D531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107"/>
  </w:style>
  <w:style w:type="character" w:customStyle="1" w:styleId="Ttulo1Car">
    <w:name w:val="Título 1 Car"/>
    <w:basedOn w:val="Fuentedeprrafopredeter"/>
    <w:link w:val="Ttulo1"/>
    <w:uiPriority w:val="9"/>
    <w:rsid w:val="00CC2B78"/>
    <w:rPr>
      <w:rFonts w:eastAsiaTheme="majorEastAsia" w:cstheme="majorBidi"/>
      <w:sz w:val="32"/>
      <w:szCs w:val="32"/>
    </w:rPr>
  </w:style>
  <w:style w:type="table" w:styleId="Tablaconcuadrcula">
    <w:name w:val="Table Grid"/>
    <w:basedOn w:val="Tablanormal"/>
    <w:uiPriority w:val="39"/>
    <w:rsid w:val="000F53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5oscura-nfasis2">
    <w:name w:val="Grid Table 5 Dark Accent 2"/>
    <w:basedOn w:val="Tablanormal"/>
    <w:uiPriority w:val="50"/>
    <w:rsid w:val="000F53B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043E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header" Target="header1.xml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Relationship Id="rId2" Type="http://schemas.openxmlformats.org/officeDocument/2006/relationships/image" Target="media/image45.png"/><Relationship Id="rId3" Type="http://schemas.openxmlformats.org/officeDocument/2006/relationships/image" Target="media/image4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EquipoProyMult\Desktop\RedLaTE\inform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C:\Users\EquipoProyMult\Desktop\RedLaTE\informe.dotm</Template>
  <TotalTime>1</TotalTime>
  <Pages>7</Pages>
  <Words>324</Words>
  <Characters>1782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EquipoProyMult</dc:creator>
  <cp:keywords/>
  <dc:description/>
  <cp:lastModifiedBy>Usuario de Microsoft Office</cp:lastModifiedBy>
  <cp:revision>2</cp:revision>
  <dcterms:created xsi:type="dcterms:W3CDTF">2018-06-05T02:20:00Z</dcterms:created>
  <dcterms:modified xsi:type="dcterms:W3CDTF">2018-06-05T02:20:00Z</dcterms:modified>
</cp:coreProperties>
</file>